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F76" w:rsidRDefault="00363E19" w:rsidP="00013F42">
      <w:r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60800" behindDoc="0" locked="0" layoutInCell="1" allowOverlap="1" wp14:anchorId="2ADC96C1" wp14:editId="6B902DD9">
                <wp:simplePos x="0" y="0"/>
                <wp:positionH relativeFrom="page">
                  <wp:posOffset>977900</wp:posOffset>
                </wp:positionH>
                <wp:positionV relativeFrom="page">
                  <wp:posOffset>7277100</wp:posOffset>
                </wp:positionV>
                <wp:extent cx="5829300" cy="1028700"/>
                <wp:effectExtent l="0" t="0" r="0" b="0"/>
                <wp:wrapNone/>
                <wp:docPr id="1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8293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339BB" w:rsidRDefault="001339BB" w:rsidP="00013F42">
                            <w:pPr>
                              <w:pStyle w:val="Tagline"/>
                            </w:pPr>
                          </w:p>
                          <w:p w:rsidR="001339BB" w:rsidRPr="001339BB" w:rsidRDefault="001339BB" w:rsidP="00013F42">
                            <w:pPr>
                              <w:pStyle w:val="Tagline"/>
                              <w:rPr>
                                <w:sz w:val="24"/>
                              </w:rPr>
                            </w:pPr>
                          </w:p>
                          <w:p w:rsidR="0065543C" w:rsidRDefault="00722CAC" w:rsidP="001339BB">
                            <w:pPr>
                              <w:pStyle w:val="Tagline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r w:rsidRPr="001339BB">
                              <w:rPr>
                                <w:rFonts w:ascii="Garamond" w:hAnsi="Garamond"/>
                                <w:sz w:val="28"/>
                              </w:rPr>
                              <w:t>Please log into our website to make paymen</w:t>
                            </w:r>
                            <w:r w:rsidR="001339BB" w:rsidRPr="001339BB">
                              <w:rPr>
                                <w:rFonts w:ascii="Garamond" w:hAnsi="Garamond"/>
                                <w:sz w:val="28"/>
                              </w:rPr>
                              <w:t>t online and reserve your seat</w:t>
                            </w:r>
                          </w:p>
                          <w:p w:rsidR="001339BB" w:rsidRPr="001339BB" w:rsidRDefault="00764D20" w:rsidP="001339BB">
                            <w:pPr>
                              <w:pStyle w:val="Tagline"/>
                              <w:jc w:val="center"/>
                              <w:rPr>
                                <w:rFonts w:ascii="Garamond" w:hAnsi="Garamond"/>
                                <w:sz w:val="28"/>
                              </w:rPr>
                            </w:pPr>
                            <w:hyperlink r:id="rId5" w:history="1">
                              <w:r w:rsidR="004A6E7E" w:rsidRPr="004A6E7E">
                                <w:rPr>
                                  <w:rStyle w:val="Hyperlink"/>
                                  <w:rFonts w:ascii="Garamond" w:hAnsi="Garamond"/>
                                  <w:sz w:val="28"/>
                                </w:rPr>
                                <w:t>Register Now for</w:t>
                              </w:r>
                              <w:bookmarkStart w:id="0" w:name="_GoBack"/>
                              <w:bookmarkEnd w:id="0"/>
                              <w:r w:rsidR="004A6E7E" w:rsidRPr="004A6E7E">
                                <w:rPr>
                                  <w:rStyle w:val="Hyperlink"/>
                                  <w:rFonts w:ascii="Garamond" w:hAnsi="Garamond"/>
                                  <w:sz w:val="28"/>
                                </w:rPr>
                                <w:t xml:space="preserve"> the Spring Luncheon!</w:t>
                              </w:r>
                            </w:hyperlink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DC96C1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margin-left:77pt;margin-top:573pt;width:459pt;height:81pt;z-index:25166080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" stroked="f" strokeweight="0" insetpen="t">
                <v:shadow color="#ccc"/>
                <o:lock v:ext="edit" shapetype="t"/>
                <v:textbox inset="2.85pt,2.85pt,2.85pt,2.85pt">
                  <w:txbxContent>
                    <w:p w:rsidR="001339BB" w:rsidRDefault="001339BB" w:rsidP="00013F42">
                      <w:pPr>
                        <w:pStyle w:val="Tagline"/>
                      </w:pPr>
                    </w:p>
                    <w:p w:rsidR="001339BB" w:rsidRPr="001339BB" w:rsidRDefault="001339BB" w:rsidP="00013F42">
                      <w:pPr>
                        <w:pStyle w:val="Tagline"/>
                        <w:rPr>
                          <w:sz w:val="24"/>
                        </w:rPr>
                      </w:pPr>
                    </w:p>
                    <w:p w:rsidR="0065543C" w:rsidRDefault="00722CAC" w:rsidP="001339BB">
                      <w:pPr>
                        <w:pStyle w:val="Tagline"/>
                        <w:jc w:val="center"/>
                        <w:rPr>
                          <w:rFonts w:ascii="Garamond" w:hAnsi="Garamond"/>
                          <w:sz w:val="28"/>
                        </w:rPr>
                      </w:pPr>
                      <w:r w:rsidRPr="001339BB">
                        <w:rPr>
                          <w:rFonts w:ascii="Garamond" w:hAnsi="Garamond"/>
                          <w:sz w:val="28"/>
                        </w:rPr>
                        <w:t>Please log into our website to make paymen</w:t>
                      </w:r>
                      <w:r w:rsidR="001339BB" w:rsidRPr="001339BB">
                        <w:rPr>
                          <w:rFonts w:ascii="Garamond" w:hAnsi="Garamond"/>
                          <w:sz w:val="28"/>
                        </w:rPr>
                        <w:t>t online and reserve your seat</w:t>
                      </w:r>
                    </w:p>
                    <w:p w:rsidR="001339BB" w:rsidRPr="001339BB" w:rsidRDefault="00764D20" w:rsidP="001339BB">
                      <w:pPr>
                        <w:pStyle w:val="Tagline"/>
                        <w:jc w:val="center"/>
                        <w:rPr>
                          <w:rFonts w:ascii="Garamond" w:hAnsi="Garamond"/>
                          <w:sz w:val="28"/>
                        </w:rPr>
                      </w:pPr>
                      <w:hyperlink r:id="rId6" w:history="1">
                        <w:r w:rsidR="004A6E7E" w:rsidRPr="004A6E7E">
                          <w:rPr>
                            <w:rStyle w:val="Hyperlink"/>
                            <w:rFonts w:ascii="Garamond" w:hAnsi="Garamond"/>
                            <w:sz w:val="28"/>
                          </w:rPr>
                          <w:t>Register Now for</w:t>
                        </w:r>
                        <w:bookmarkStart w:id="1" w:name="_GoBack"/>
                        <w:bookmarkEnd w:id="1"/>
                        <w:r w:rsidR="004A6E7E" w:rsidRPr="004A6E7E">
                          <w:rPr>
                            <w:rStyle w:val="Hyperlink"/>
                            <w:rFonts w:ascii="Garamond" w:hAnsi="Garamond"/>
                            <w:sz w:val="28"/>
                          </w:rPr>
                          <w:t xml:space="preserve"> the Spring Luncheon!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w:drawing>
          <wp:anchor distT="0" distB="0" distL="95250" distR="95250" simplePos="0" relativeHeight="251668992" behindDoc="1" locked="0" layoutInCell="1" allowOverlap="0" wp14:anchorId="2B50BAB0" wp14:editId="5316C050">
            <wp:simplePos x="0" y="0"/>
            <wp:positionH relativeFrom="column">
              <wp:posOffset>2477770</wp:posOffset>
            </wp:positionH>
            <wp:positionV relativeFrom="line">
              <wp:posOffset>4353560</wp:posOffset>
            </wp:positionV>
            <wp:extent cx="1714500" cy="2381250"/>
            <wp:effectExtent l="0" t="0" r="0" b="0"/>
            <wp:wrapNone/>
            <wp:docPr id="13" name="Picture 3" descr="[photo, Peter K. Rahn, Maryland Secretary of Transportation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[photo, Peter K. Rahn, Maryland Secretary of Transportation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5680" behindDoc="0" locked="0" layoutInCell="1" allowOverlap="1">
                <wp:simplePos x="0" y="0"/>
                <wp:positionH relativeFrom="page">
                  <wp:posOffset>3138805</wp:posOffset>
                </wp:positionH>
                <wp:positionV relativeFrom="page">
                  <wp:posOffset>8710295</wp:posOffset>
                </wp:positionV>
                <wp:extent cx="3055620" cy="386715"/>
                <wp:effectExtent l="0" t="4445" r="0" b="254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055620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543C" w:rsidRPr="001339BB" w:rsidRDefault="0065543C" w:rsidP="00C12543">
                            <w:pPr>
                              <w:pStyle w:val="Address"/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 w:rsidRPr="001339BB">
                              <w:rPr>
                                <w:rFonts w:ascii="Garamond" w:hAnsi="Garamond"/>
                                <w:sz w:val="22"/>
                              </w:rPr>
                              <w:t>E</w:t>
                            </w:r>
                            <w:r w:rsidR="00C12543" w:rsidRPr="001339BB">
                              <w:rPr>
                                <w:rFonts w:ascii="Garamond" w:hAnsi="Garamond"/>
                                <w:sz w:val="22"/>
                              </w:rPr>
                              <w:t>-</w:t>
                            </w:r>
                            <w:r w:rsidRPr="001339BB">
                              <w:rPr>
                                <w:rFonts w:ascii="Garamond" w:hAnsi="Garamond"/>
                                <w:sz w:val="22"/>
                              </w:rPr>
                              <w:t xml:space="preserve">mail: </w:t>
                            </w:r>
                            <w:hyperlink r:id="rId8" w:history="1">
                              <w:r w:rsidR="001339BB" w:rsidRPr="001339BB">
                                <w:rPr>
                                  <w:rStyle w:val="Hyperlink"/>
                                  <w:rFonts w:ascii="Garamond" w:hAnsi="Garamond"/>
                                  <w:sz w:val="22"/>
                                </w:rPr>
                                <w:t>info@propellerclubofbaltimore.com</w:t>
                              </w:r>
                            </w:hyperlink>
                          </w:p>
                          <w:p w:rsidR="001339BB" w:rsidRPr="001339BB" w:rsidRDefault="001339BB" w:rsidP="00C12543">
                            <w:pPr>
                              <w:pStyle w:val="Address"/>
                              <w:rPr>
                                <w:rFonts w:ascii="Garamond" w:hAnsi="Garamond"/>
                                <w:sz w:val="22"/>
                              </w:rPr>
                            </w:pPr>
                            <w:r w:rsidRPr="001339BB">
                              <w:rPr>
                                <w:rFonts w:ascii="Garamond" w:hAnsi="Garamond"/>
                                <w:sz w:val="22"/>
                              </w:rPr>
                              <w:t xml:space="preserve">Website: </w:t>
                            </w:r>
                            <w:hyperlink r:id="rId9" w:history="1">
                              <w:r w:rsidRPr="001339BB">
                                <w:rPr>
                                  <w:rStyle w:val="Hyperlink"/>
                                  <w:rFonts w:ascii="Garamond" w:hAnsi="Garamond"/>
                                  <w:sz w:val="22"/>
                                </w:rPr>
                                <w:t>www.propellerclubofbaltimore.com</w:t>
                              </w:r>
                            </w:hyperlink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247.15pt;margin-top:685.85pt;width:240.6pt;height:30.45pt;z-index:251655680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" stroked="f" strokeweight="0" insetpen="t">
                <v:shadow color="#ccc"/>
                <o:lock v:ext="edit" shapetype="t"/>
                <v:textbox style="mso-fit-shape-to-text:t" inset="2.85pt,2.85pt,2.85pt,2.85pt">
                  <w:txbxContent>
                    <w:p w:rsidR="0065543C" w:rsidRPr="001339BB" w:rsidRDefault="0065543C" w:rsidP="00C12543">
                      <w:pPr>
                        <w:pStyle w:val="Address"/>
                        <w:rPr>
                          <w:rFonts w:ascii="Garamond" w:hAnsi="Garamond"/>
                          <w:sz w:val="22"/>
                        </w:rPr>
                      </w:pPr>
                      <w:r w:rsidRPr="001339BB">
                        <w:rPr>
                          <w:rFonts w:ascii="Garamond" w:hAnsi="Garamond"/>
                          <w:sz w:val="22"/>
                        </w:rPr>
                        <w:t>E</w:t>
                      </w:r>
                      <w:r w:rsidR="00C12543" w:rsidRPr="001339BB">
                        <w:rPr>
                          <w:rFonts w:ascii="Garamond" w:hAnsi="Garamond"/>
                          <w:sz w:val="22"/>
                        </w:rPr>
                        <w:t>-</w:t>
                      </w:r>
                      <w:r w:rsidRPr="001339BB">
                        <w:rPr>
                          <w:rFonts w:ascii="Garamond" w:hAnsi="Garamond"/>
                          <w:sz w:val="22"/>
                        </w:rPr>
                        <w:t xml:space="preserve">mail: </w:t>
                      </w:r>
                      <w:hyperlink r:id="rId10" w:history="1">
                        <w:r w:rsidR="001339BB" w:rsidRPr="001339BB">
                          <w:rPr>
                            <w:rStyle w:val="Hyperlink"/>
                            <w:rFonts w:ascii="Garamond" w:hAnsi="Garamond"/>
                            <w:sz w:val="22"/>
                          </w:rPr>
                          <w:t>info@propellerclubofbaltimore.com</w:t>
                        </w:r>
                      </w:hyperlink>
                    </w:p>
                    <w:p w:rsidR="001339BB" w:rsidRPr="001339BB" w:rsidRDefault="001339BB" w:rsidP="00C12543">
                      <w:pPr>
                        <w:pStyle w:val="Address"/>
                        <w:rPr>
                          <w:rFonts w:ascii="Garamond" w:hAnsi="Garamond"/>
                          <w:sz w:val="22"/>
                        </w:rPr>
                      </w:pPr>
                      <w:r w:rsidRPr="001339BB">
                        <w:rPr>
                          <w:rFonts w:ascii="Garamond" w:hAnsi="Garamond"/>
                          <w:sz w:val="22"/>
                        </w:rPr>
                        <w:t xml:space="preserve">Website: </w:t>
                      </w:r>
                      <w:hyperlink r:id="rId11" w:history="1">
                        <w:r w:rsidRPr="001339BB">
                          <w:rPr>
                            <w:rStyle w:val="Hyperlink"/>
                            <w:rFonts w:ascii="Garamond" w:hAnsi="Garamond"/>
                            <w:sz w:val="22"/>
                          </w:rPr>
                          <w:t>www.propellerclubofbaltimore.com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2608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ge">
                  <wp:posOffset>2240915</wp:posOffset>
                </wp:positionV>
                <wp:extent cx="6088380" cy="529590"/>
                <wp:effectExtent l="2540" t="0" r="0" b="0"/>
                <wp:wrapNone/>
                <wp:docPr id="10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088380" cy="529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22CAC" w:rsidRDefault="00722CAC" w:rsidP="00722CAC">
                            <w:pPr>
                              <w:pStyle w:val="Heading2"/>
                            </w:pPr>
                            <w:r>
                              <w:t xml:space="preserve">Our guest speaker is </w:t>
                            </w:r>
                            <w:r w:rsidR="00363E19">
                              <w:rPr>
                                <w:b/>
                              </w:rPr>
                              <w:t xml:space="preserve">Pete K. </w:t>
                            </w:r>
                            <w:proofErr w:type="spellStart"/>
                            <w:r w:rsidR="00363E19">
                              <w:rPr>
                                <w:b/>
                              </w:rPr>
                              <w:t>Rahn</w:t>
                            </w:r>
                            <w:proofErr w:type="spellEnd"/>
                          </w:p>
                          <w:p w:rsidR="0065543C" w:rsidRPr="00C12543" w:rsidRDefault="00722CAC" w:rsidP="00722CAC">
                            <w:pPr>
                              <w:pStyle w:val="Heading2"/>
                            </w:pPr>
                            <w:r>
                              <w:t xml:space="preserve">Maryland </w:t>
                            </w:r>
                            <w:r w:rsidR="00363E19">
                              <w:t>Secretary of Transportation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8" type="#_x0000_t202" style="position:absolute;margin-left:81.65pt;margin-top:176.45pt;width:479.4pt;height:41.7pt;z-index:25165260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" stroked="f" strokeweight="0" insetpen="t">
                <v:shadow color="#ccc"/>
                <o:lock v:ext="edit" shapetype="t"/>
                <v:textbox style="mso-fit-shape-to-text:t" inset="2.85pt,2.85pt,2.85pt,2.85pt">
                  <w:txbxContent>
                    <w:p w:rsidR="00722CAC" w:rsidRDefault="00722CAC" w:rsidP="00722CAC">
                      <w:pPr>
                        <w:pStyle w:val="Heading2"/>
                      </w:pPr>
                      <w:r>
                        <w:t xml:space="preserve">Our guest speaker is </w:t>
                      </w:r>
                      <w:r w:rsidR="00363E19">
                        <w:rPr>
                          <w:b/>
                        </w:rPr>
                        <w:t xml:space="preserve">Pete K. </w:t>
                      </w:r>
                      <w:proofErr w:type="spellStart"/>
                      <w:r w:rsidR="00363E19">
                        <w:rPr>
                          <w:b/>
                        </w:rPr>
                        <w:t>Rahn</w:t>
                      </w:r>
                      <w:proofErr w:type="spellEnd"/>
                    </w:p>
                    <w:p w:rsidR="0065543C" w:rsidRPr="00C12543" w:rsidRDefault="00722CAC" w:rsidP="00722CAC">
                      <w:pPr>
                        <w:pStyle w:val="Heading2"/>
                      </w:pPr>
                      <w:r>
                        <w:t xml:space="preserve">Maryland </w:t>
                      </w:r>
                      <w:r w:rsidR="00363E19">
                        <w:t>Secretary of Transportation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4656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ge">
                  <wp:posOffset>2176780</wp:posOffset>
                </wp:positionV>
                <wp:extent cx="5829300" cy="0"/>
                <wp:effectExtent l="10795" t="10795" r="8255" b="8255"/>
                <wp:wrapNone/>
                <wp:docPr id="9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99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52170F" id="Line 7" o:spid="_x0000_s1026" style="position:absolute;z-index:25165465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" from="81.65pt,171.4pt" to="540.65pt,17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" strokecolor="#900" strokeweight="1pt">
                <v:shadow color="#ccc"/>
                <w10:wrap anchorx="page" anchory="page"/>
              </v:line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1584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ge">
                  <wp:posOffset>2912745</wp:posOffset>
                </wp:positionV>
                <wp:extent cx="5829300" cy="1672590"/>
                <wp:effectExtent l="1270" t="4445" r="0" b="4445"/>
                <wp:wrapNone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5829300" cy="167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543C" w:rsidRPr="00722CAC" w:rsidRDefault="00363E19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Monday, April 10th</w:t>
                            </w:r>
                            <w:r w:rsidR="00722CAC" w:rsidRPr="00722CAC">
                              <w:rPr>
                                <w:rFonts w:ascii="Garamond" w:hAnsi="Garamond"/>
                                <w:sz w:val="32"/>
                              </w:rPr>
                              <w:t xml:space="preserve"> 11:30am – 2pm</w:t>
                            </w:r>
                          </w:p>
                          <w:p w:rsidR="00722CAC" w:rsidRPr="00722CAC" w:rsidRDefault="00722CAC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</w:p>
                          <w:p w:rsidR="00722CAC" w:rsidRPr="00722CAC" w:rsidRDefault="00363E19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Gunther &amp; Co</w:t>
                            </w:r>
                          </w:p>
                          <w:p w:rsidR="00722CAC" w:rsidRDefault="00363E19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Brewer’s Hill</w:t>
                            </w:r>
                          </w:p>
                          <w:p w:rsidR="00363E19" w:rsidRPr="00722CAC" w:rsidRDefault="00363E19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 xml:space="preserve">3650 </w:t>
                            </w:r>
                            <w:proofErr w:type="spellStart"/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Toone</w:t>
                            </w:r>
                            <w:proofErr w:type="spellEnd"/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 xml:space="preserve"> Street</w:t>
                            </w:r>
                          </w:p>
                          <w:p w:rsidR="00722CAC" w:rsidRDefault="00363E19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Baltimore, MD 21224</w:t>
                            </w:r>
                          </w:p>
                          <w:p w:rsidR="00722CAC" w:rsidRDefault="00722CAC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</w:p>
                          <w:p w:rsidR="00722CAC" w:rsidRPr="00722CAC" w:rsidRDefault="00006C66" w:rsidP="00722CAC">
                            <w:pPr>
                              <w:pStyle w:val="BodyText"/>
                              <w:jc w:val="center"/>
                              <w:rPr>
                                <w:rFonts w:ascii="Garamond" w:hAnsi="Garamond"/>
                                <w:sz w:val="32"/>
                              </w:rPr>
                            </w:pPr>
                            <w:r>
                              <w:rPr>
                                <w:rFonts w:ascii="Garamond" w:hAnsi="Garamond"/>
                                <w:sz w:val="32"/>
                              </w:rPr>
                              <w:t>$5</w:t>
                            </w:r>
                            <w:r w:rsidR="00722CAC">
                              <w:rPr>
                                <w:rFonts w:ascii="Garamond" w:hAnsi="Garamond"/>
                                <w:sz w:val="32"/>
                              </w:rPr>
                              <w:t>0/pp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9" type="#_x0000_t202" style="position:absolute;margin-left:81.65pt;margin-top:229.35pt;width:459pt;height:131.7pt;z-index:25165158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" stroked="f" strokeweight="0" insetpen="t">
                <v:shadow color="#ccc"/>
                <o:lock v:ext="edit" shapetype="t"/>
                <v:textbox style="mso-fit-shape-to-text:t" inset="2.85pt,2.85pt,2.85pt,2.85pt">
                  <w:txbxContent>
                    <w:p w:rsidR="0065543C" w:rsidRPr="00722CAC" w:rsidRDefault="00363E19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>Monday, April 10th</w:t>
                      </w:r>
                      <w:r w:rsidR="00722CAC" w:rsidRPr="00722CAC">
                        <w:rPr>
                          <w:rFonts w:ascii="Garamond" w:hAnsi="Garamond"/>
                          <w:sz w:val="32"/>
                        </w:rPr>
                        <w:t xml:space="preserve"> 11:30am – 2pm</w:t>
                      </w:r>
                    </w:p>
                    <w:p w:rsidR="00722CAC" w:rsidRPr="00722CAC" w:rsidRDefault="00722CAC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</w:p>
                    <w:p w:rsidR="00722CAC" w:rsidRPr="00722CAC" w:rsidRDefault="00363E19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>Gunther &amp; Co</w:t>
                      </w:r>
                    </w:p>
                    <w:p w:rsidR="00722CAC" w:rsidRDefault="00363E19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>Brewer’s Hill</w:t>
                      </w:r>
                    </w:p>
                    <w:p w:rsidR="00363E19" w:rsidRPr="00722CAC" w:rsidRDefault="00363E19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 xml:space="preserve">3650 </w:t>
                      </w:r>
                      <w:proofErr w:type="spellStart"/>
                      <w:r>
                        <w:rPr>
                          <w:rFonts w:ascii="Garamond" w:hAnsi="Garamond"/>
                          <w:sz w:val="32"/>
                        </w:rPr>
                        <w:t>Toone</w:t>
                      </w:r>
                      <w:proofErr w:type="spellEnd"/>
                      <w:r>
                        <w:rPr>
                          <w:rFonts w:ascii="Garamond" w:hAnsi="Garamond"/>
                          <w:sz w:val="32"/>
                        </w:rPr>
                        <w:t xml:space="preserve"> Street</w:t>
                      </w:r>
                    </w:p>
                    <w:p w:rsidR="00722CAC" w:rsidRDefault="00363E19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>Baltimore, MD 21224</w:t>
                      </w:r>
                    </w:p>
                    <w:p w:rsidR="00722CAC" w:rsidRDefault="00722CAC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</w:p>
                    <w:p w:rsidR="00722CAC" w:rsidRPr="00722CAC" w:rsidRDefault="00006C66" w:rsidP="00722CAC">
                      <w:pPr>
                        <w:pStyle w:val="BodyText"/>
                        <w:jc w:val="center"/>
                        <w:rPr>
                          <w:rFonts w:ascii="Garamond" w:hAnsi="Garamond"/>
                          <w:sz w:val="32"/>
                        </w:rPr>
                      </w:pPr>
                      <w:r>
                        <w:rPr>
                          <w:rFonts w:ascii="Garamond" w:hAnsi="Garamond"/>
                          <w:sz w:val="32"/>
                        </w:rPr>
                        <w:t>$5</w:t>
                      </w:r>
                      <w:r w:rsidR="00722CAC">
                        <w:rPr>
                          <w:rFonts w:ascii="Garamond" w:hAnsi="Garamond"/>
                          <w:sz w:val="32"/>
                        </w:rPr>
                        <w:t>0/pp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3632" behindDoc="0" locked="0" layoutInCell="1" allowOverlap="1">
                <wp:simplePos x="0" y="0"/>
                <wp:positionH relativeFrom="page">
                  <wp:posOffset>2060575</wp:posOffset>
                </wp:positionH>
                <wp:positionV relativeFrom="page">
                  <wp:posOffset>399415</wp:posOffset>
                </wp:positionV>
                <wp:extent cx="3941445" cy="1777365"/>
                <wp:effectExtent l="3175" t="0" r="0" b="4445"/>
                <wp:wrapNone/>
                <wp:docPr id="7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941445" cy="17773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A20885" w:rsidRPr="00722CAC" w:rsidRDefault="00722CAC" w:rsidP="00A20885">
                            <w:pPr>
                              <w:pStyle w:val="Heading1"/>
                              <w:rPr>
                                <w:sz w:val="56"/>
                              </w:rPr>
                            </w:pPr>
                            <w:r w:rsidRPr="00722CAC">
                              <w:rPr>
                                <w:sz w:val="56"/>
                              </w:rPr>
                              <w:t>You’re invited to</w:t>
                            </w:r>
                          </w:p>
                          <w:p w:rsidR="00A20885" w:rsidRPr="00722CAC" w:rsidRDefault="00A20885" w:rsidP="00A20885">
                            <w:pPr>
                              <w:pStyle w:val="Heading1"/>
                              <w:rPr>
                                <w:sz w:val="56"/>
                              </w:rPr>
                            </w:pPr>
                            <w:r w:rsidRPr="00722CAC">
                              <w:rPr>
                                <w:sz w:val="56"/>
                              </w:rPr>
                              <w:t xml:space="preserve">The Propeller Club of Baltimore’s </w:t>
                            </w:r>
                          </w:p>
                          <w:p w:rsidR="0065543C" w:rsidRPr="00722CAC" w:rsidRDefault="00363E19" w:rsidP="00A20885">
                            <w:pPr>
                              <w:pStyle w:val="Heading1"/>
                              <w:rPr>
                                <w:sz w:val="56"/>
                              </w:rPr>
                            </w:pPr>
                            <w:r>
                              <w:rPr>
                                <w:sz w:val="56"/>
                              </w:rPr>
                              <w:t>Spring</w:t>
                            </w:r>
                            <w:r w:rsidR="00A20885" w:rsidRPr="00722CAC">
                              <w:rPr>
                                <w:sz w:val="56"/>
                              </w:rPr>
                              <w:t xml:space="preserve"> Luncheon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margin-left:162.25pt;margin-top:31.45pt;width:310.35pt;height:139.95pt;z-index:251653632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" filled="f" stroked="f" strokeweight="0" insetpen="t">
                <o:lock v:ext="edit" shapetype="t"/>
                <v:textbox inset="2.85pt,2.85pt,2.85pt,2.85pt">
                  <w:txbxContent>
                    <w:p w:rsidR="00A20885" w:rsidRPr="00722CAC" w:rsidRDefault="00722CAC" w:rsidP="00A20885">
                      <w:pPr>
                        <w:pStyle w:val="Heading1"/>
                        <w:rPr>
                          <w:sz w:val="56"/>
                        </w:rPr>
                      </w:pPr>
                      <w:r w:rsidRPr="00722CAC">
                        <w:rPr>
                          <w:sz w:val="56"/>
                        </w:rPr>
                        <w:t>You’re invited to</w:t>
                      </w:r>
                    </w:p>
                    <w:p w:rsidR="00A20885" w:rsidRPr="00722CAC" w:rsidRDefault="00A20885" w:rsidP="00A20885">
                      <w:pPr>
                        <w:pStyle w:val="Heading1"/>
                        <w:rPr>
                          <w:sz w:val="56"/>
                        </w:rPr>
                      </w:pPr>
                      <w:r w:rsidRPr="00722CAC">
                        <w:rPr>
                          <w:sz w:val="56"/>
                        </w:rPr>
                        <w:t xml:space="preserve">The Propeller Club of Baltimore’s </w:t>
                      </w:r>
                    </w:p>
                    <w:p w:rsidR="0065543C" w:rsidRPr="00722CAC" w:rsidRDefault="00363E19" w:rsidP="00A20885">
                      <w:pPr>
                        <w:pStyle w:val="Heading1"/>
                        <w:rPr>
                          <w:sz w:val="56"/>
                        </w:rPr>
                      </w:pPr>
                      <w:r>
                        <w:rPr>
                          <w:sz w:val="56"/>
                        </w:rPr>
                        <w:t>Spring</w:t>
                      </w:r>
                      <w:r w:rsidR="00A20885" w:rsidRPr="00722CAC">
                        <w:rPr>
                          <w:sz w:val="56"/>
                        </w:rPr>
                        <w:t xml:space="preserve"> Luncheon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339BB"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330835</wp:posOffset>
            </wp:positionH>
            <wp:positionV relativeFrom="paragraph">
              <wp:posOffset>-67310</wp:posOffset>
            </wp:positionV>
            <wp:extent cx="1249045" cy="1494155"/>
            <wp:effectExtent l="0" t="0" r="8255" b="0"/>
            <wp:wrapThrough wrapText="bothSides">
              <wp:wrapPolygon edited="0">
                <wp:start x="0" y="0"/>
                <wp:lineTo x="0" y="21205"/>
                <wp:lineTo x="21413" y="21205"/>
                <wp:lineTo x="21413" y="0"/>
                <wp:lineTo x="0" y="0"/>
              </wp:wrapPolygon>
            </wp:wrapThrough>
            <wp:docPr id="27" name="Picture 27" descr="\\AM-FILE-01\Users\JLRotella\Desktop\propeller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\\AM-FILE-01\Users\JLRotella\Desktop\propellerlogo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494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9BB">
        <w:rPr>
          <w:noProof/>
          <w:kern w:val="0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-80010</wp:posOffset>
                </wp:positionH>
                <wp:positionV relativeFrom="paragraph">
                  <wp:posOffset>-67310</wp:posOffset>
                </wp:positionV>
                <wp:extent cx="228600" cy="8997950"/>
                <wp:effectExtent l="39370" t="43180" r="55880" b="64770"/>
                <wp:wrapNone/>
                <wp:docPr id="6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8600" cy="8997950"/>
                        </a:xfrm>
                        <a:custGeom>
                          <a:avLst/>
                          <a:gdLst>
                            <a:gd name="T0" fmla="*/ 338 w 360"/>
                            <a:gd name="T1" fmla="*/ 0 h 11074"/>
                            <a:gd name="T2" fmla="*/ 327 w 360"/>
                            <a:gd name="T3" fmla="*/ 22 h 11074"/>
                            <a:gd name="T4" fmla="*/ 317 w 360"/>
                            <a:gd name="T5" fmla="*/ 88 h 11074"/>
                            <a:gd name="T6" fmla="*/ 311 w 360"/>
                            <a:gd name="T7" fmla="*/ 236 h 11074"/>
                            <a:gd name="T8" fmla="*/ 355 w 360"/>
                            <a:gd name="T9" fmla="*/ 472 h 11074"/>
                            <a:gd name="T10" fmla="*/ 311 w 360"/>
                            <a:gd name="T11" fmla="*/ 742 h 11074"/>
                            <a:gd name="T12" fmla="*/ 338 w 360"/>
                            <a:gd name="T13" fmla="*/ 1033 h 11074"/>
                            <a:gd name="T14" fmla="*/ 349 w 360"/>
                            <a:gd name="T15" fmla="*/ 1297 h 11074"/>
                            <a:gd name="T16" fmla="*/ 306 w 360"/>
                            <a:gd name="T17" fmla="*/ 1478 h 11074"/>
                            <a:gd name="T18" fmla="*/ 355 w 360"/>
                            <a:gd name="T19" fmla="*/ 1780 h 11074"/>
                            <a:gd name="T20" fmla="*/ 327 w 360"/>
                            <a:gd name="T21" fmla="*/ 2000 h 11074"/>
                            <a:gd name="T22" fmla="*/ 317 w 360"/>
                            <a:gd name="T23" fmla="*/ 2225 h 11074"/>
                            <a:gd name="T24" fmla="*/ 355 w 360"/>
                            <a:gd name="T25" fmla="*/ 2527 h 11074"/>
                            <a:gd name="T26" fmla="*/ 327 w 360"/>
                            <a:gd name="T27" fmla="*/ 2637 h 11074"/>
                            <a:gd name="T28" fmla="*/ 327 w 360"/>
                            <a:gd name="T29" fmla="*/ 2923 h 11074"/>
                            <a:gd name="T30" fmla="*/ 349 w 360"/>
                            <a:gd name="T31" fmla="*/ 3241 h 11074"/>
                            <a:gd name="T32" fmla="*/ 306 w 360"/>
                            <a:gd name="T33" fmla="*/ 3428 h 11074"/>
                            <a:gd name="T34" fmla="*/ 355 w 360"/>
                            <a:gd name="T35" fmla="*/ 3730 h 11074"/>
                            <a:gd name="T36" fmla="*/ 327 w 360"/>
                            <a:gd name="T37" fmla="*/ 3950 h 11074"/>
                            <a:gd name="T38" fmla="*/ 317 w 360"/>
                            <a:gd name="T39" fmla="*/ 4181 h 11074"/>
                            <a:gd name="T40" fmla="*/ 355 w 360"/>
                            <a:gd name="T41" fmla="*/ 4483 h 11074"/>
                            <a:gd name="T42" fmla="*/ 311 w 360"/>
                            <a:gd name="T43" fmla="*/ 4664 h 11074"/>
                            <a:gd name="T44" fmla="*/ 333 w 360"/>
                            <a:gd name="T45" fmla="*/ 4928 h 11074"/>
                            <a:gd name="T46" fmla="*/ 344 w 360"/>
                            <a:gd name="T47" fmla="*/ 5225 h 11074"/>
                            <a:gd name="T48" fmla="*/ 338 w 360"/>
                            <a:gd name="T49" fmla="*/ 5543 h 11074"/>
                            <a:gd name="T50" fmla="*/ 317 w 360"/>
                            <a:gd name="T51" fmla="*/ 5911 h 11074"/>
                            <a:gd name="T52" fmla="*/ 327 w 360"/>
                            <a:gd name="T53" fmla="*/ 6153 h 11074"/>
                            <a:gd name="T54" fmla="*/ 355 w 360"/>
                            <a:gd name="T55" fmla="*/ 6378 h 11074"/>
                            <a:gd name="T56" fmla="*/ 306 w 360"/>
                            <a:gd name="T57" fmla="*/ 6664 h 11074"/>
                            <a:gd name="T58" fmla="*/ 349 w 360"/>
                            <a:gd name="T59" fmla="*/ 6966 h 11074"/>
                            <a:gd name="T60" fmla="*/ 327 w 360"/>
                            <a:gd name="T61" fmla="*/ 7197 h 11074"/>
                            <a:gd name="T62" fmla="*/ 317 w 360"/>
                            <a:gd name="T63" fmla="*/ 7400 h 11074"/>
                            <a:gd name="T64" fmla="*/ 355 w 360"/>
                            <a:gd name="T65" fmla="*/ 7581 h 11074"/>
                            <a:gd name="T66" fmla="*/ 311 w 360"/>
                            <a:gd name="T67" fmla="*/ 7895 h 11074"/>
                            <a:gd name="T68" fmla="*/ 338 w 360"/>
                            <a:gd name="T69" fmla="*/ 8186 h 11074"/>
                            <a:gd name="T70" fmla="*/ 349 w 360"/>
                            <a:gd name="T71" fmla="*/ 8455 h 11074"/>
                            <a:gd name="T72" fmla="*/ 306 w 360"/>
                            <a:gd name="T73" fmla="*/ 8642 h 11074"/>
                            <a:gd name="T74" fmla="*/ 355 w 360"/>
                            <a:gd name="T75" fmla="*/ 8944 h 11074"/>
                            <a:gd name="T76" fmla="*/ 327 w 360"/>
                            <a:gd name="T77" fmla="*/ 9164 h 11074"/>
                            <a:gd name="T78" fmla="*/ 317 w 360"/>
                            <a:gd name="T79" fmla="*/ 9394 h 11074"/>
                            <a:gd name="T80" fmla="*/ 355 w 360"/>
                            <a:gd name="T81" fmla="*/ 9702 h 11074"/>
                            <a:gd name="T82" fmla="*/ 311 w 360"/>
                            <a:gd name="T83" fmla="*/ 9878 h 11074"/>
                            <a:gd name="T84" fmla="*/ 333 w 360"/>
                            <a:gd name="T85" fmla="*/ 10076 h 11074"/>
                            <a:gd name="T86" fmla="*/ 349 w 360"/>
                            <a:gd name="T87" fmla="*/ 10312 h 11074"/>
                            <a:gd name="T88" fmla="*/ 306 w 360"/>
                            <a:gd name="T89" fmla="*/ 10598 h 11074"/>
                            <a:gd name="T90" fmla="*/ 349 w 360"/>
                            <a:gd name="T91" fmla="*/ 10845 h 11074"/>
                            <a:gd name="T92" fmla="*/ 355 w 360"/>
                            <a:gd name="T93" fmla="*/ 11004 h 11074"/>
                            <a:gd name="T94" fmla="*/ 0 w 360"/>
                            <a:gd name="T95" fmla="*/ 11074 h 1107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</a:cxnLst>
                          <a:rect l="0" t="0" r="r" b="b"/>
                          <a:pathLst>
                            <a:path w="360" h="11074">
                              <a:moveTo>
                                <a:pt x="0" y="11074"/>
                              </a:moveTo>
                              <a:lnTo>
                                <a:pt x="15" y="4"/>
                              </a:lnTo>
                              <a:lnTo>
                                <a:pt x="338" y="0"/>
                              </a:lnTo>
                              <a:lnTo>
                                <a:pt x="338" y="5"/>
                              </a:lnTo>
                              <a:lnTo>
                                <a:pt x="333" y="16"/>
                              </a:lnTo>
                              <a:lnTo>
                                <a:pt x="327" y="22"/>
                              </a:lnTo>
                              <a:lnTo>
                                <a:pt x="327" y="27"/>
                              </a:lnTo>
                              <a:lnTo>
                                <a:pt x="322" y="60"/>
                              </a:lnTo>
                              <a:lnTo>
                                <a:pt x="317" y="88"/>
                              </a:lnTo>
                              <a:lnTo>
                                <a:pt x="311" y="121"/>
                              </a:lnTo>
                              <a:lnTo>
                                <a:pt x="306" y="154"/>
                              </a:lnTo>
                              <a:lnTo>
                                <a:pt x="311" y="236"/>
                              </a:lnTo>
                              <a:lnTo>
                                <a:pt x="327" y="313"/>
                              </a:lnTo>
                              <a:lnTo>
                                <a:pt x="349" y="390"/>
                              </a:lnTo>
                              <a:lnTo>
                                <a:pt x="355" y="472"/>
                              </a:lnTo>
                              <a:lnTo>
                                <a:pt x="349" y="566"/>
                              </a:lnTo>
                              <a:lnTo>
                                <a:pt x="327" y="654"/>
                              </a:lnTo>
                              <a:lnTo>
                                <a:pt x="311" y="742"/>
                              </a:lnTo>
                              <a:lnTo>
                                <a:pt x="306" y="830"/>
                              </a:lnTo>
                              <a:lnTo>
                                <a:pt x="317" y="934"/>
                              </a:lnTo>
                              <a:lnTo>
                                <a:pt x="338" y="1033"/>
                              </a:lnTo>
                              <a:lnTo>
                                <a:pt x="355" y="1132"/>
                              </a:lnTo>
                              <a:lnTo>
                                <a:pt x="355" y="1236"/>
                              </a:lnTo>
                              <a:lnTo>
                                <a:pt x="349" y="1297"/>
                              </a:lnTo>
                              <a:lnTo>
                                <a:pt x="327" y="1351"/>
                              </a:lnTo>
                              <a:lnTo>
                                <a:pt x="311" y="1412"/>
                              </a:lnTo>
                              <a:lnTo>
                                <a:pt x="306" y="1478"/>
                              </a:lnTo>
                              <a:lnTo>
                                <a:pt x="317" y="1582"/>
                              </a:lnTo>
                              <a:lnTo>
                                <a:pt x="338" y="1681"/>
                              </a:lnTo>
                              <a:lnTo>
                                <a:pt x="355" y="1780"/>
                              </a:lnTo>
                              <a:lnTo>
                                <a:pt x="355" y="1884"/>
                              </a:lnTo>
                              <a:lnTo>
                                <a:pt x="349" y="1945"/>
                              </a:lnTo>
                              <a:lnTo>
                                <a:pt x="327" y="2000"/>
                              </a:lnTo>
                              <a:lnTo>
                                <a:pt x="311" y="2055"/>
                              </a:lnTo>
                              <a:lnTo>
                                <a:pt x="306" y="2121"/>
                              </a:lnTo>
                              <a:lnTo>
                                <a:pt x="317" y="2225"/>
                              </a:lnTo>
                              <a:lnTo>
                                <a:pt x="338" y="2324"/>
                              </a:lnTo>
                              <a:lnTo>
                                <a:pt x="355" y="2423"/>
                              </a:lnTo>
                              <a:lnTo>
                                <a:pt x="355" y="2527"/>
                              </a:lnTo>
                              <a:lnTo>
                                <a:pt x="349" y="2566"/>
                              </a:lnTo>
                              <a:lnTo>
                                <a:pt x="338" y="2599"/>
                              </a:lnTo>
                              <a:lnTo>
                                <a:pt x="327" y="2637"/>
                              </a:lnTo>
                              <a:lnTo>
                                <a:pt x="317" y="2675"/>
                              </a:lnTo>
                              <a:lnTo>
                                <a:pt x="311" y="2802"/>
                              </a:lnTo>
                              <a:lnTo>
                                <a:pt x="327" y="2923"/>
                              </a:lnTo>
                              <a:lnTo>
                                <a:pt x="349" y="3049"/>
                              </a:lnTo>
                              <a:lnTo>
                                <a:pt x="355" y="3181"/>
                              </a:lnTo>
                              <a:lnTo>
                                <a:pt x="349" y="3241"/>
                              </a:lnTo>
                              <a:lnTo>
                                <a:pt x="327" y="3296"/>
                              </a:lnTo>
                              <a:lnTo>
                                <a:pt x="311" y="3357"/>
                              </a:lnTo>
                              <a:lnTo>
                                <a:pt x="306" y="3428"/>
                              </a:lnTo>
                              <a:lnTo>
                                <a:pt x="317" y="3527"/>
                              </a:lnTo>
                              <a:lnTo>
                                <a:pt x="338" y="3626"/>
                              </a:lnTo>
                              <a:lnTo>
                                <a:pt x="355" y="3730"/>
                              </a:lnTo>
                              <a:lnTo>
                                <a:pt x="355" y="3835"/>
                              </a:lnTo>
                              <a:lnTo>
                                <a:pt x="349" y="3895"/>
                              </a:lnTo>
                              <a:lnTo>
                                <a:pt x="327" y="3950"/>
                              </a:lnTo>
                              <a:lnTo>
                                <a:pt x="311" y="4010"/>
                              </a:lnTo>
                              <a:lnTo>
                                <a:pt x="306" y="4076"/>
                              </a:lnTo>
                              <a:lnTo>
                                <a:pt x="317" y="4181"/>
                              </a:lnTo>
                              <a:lnTo>
                                <a:pt x="338" y="4280"/>
                              </a:lnTo>
                              <a:lnTo>
                                <a:pt x="355" y="4379"/>
                              </a:lnTo>
                              <a:lnTo>
                                <a:pt x="355" y="4483"/>
                              </a:lnTo>
                              <a:lnTo>
                                <a:pt x="349" y="4543"/>
                              </a:lnTo>
                              <a:lnTo>
                                <a:pt x="327" y="4604"/>
                              </a:lnTo>
                              <a:lnTo>
                                <a:pt x="311" y="4664"/>
                              </a:lnTo>
                              <a:lnTo>
                                <a:pt x="306" y="4730"/>
                              </a:lnTo>
                              <a:lnTo>
                                <a:pt x="317" y="4829"/>
                              </a:lnTo>
                              <a:lnTo>
                                <a:pt x="333" y="4928"/>
                              </a:lnTo>
                              <a:lnTo>
                                <a:pt x="349" y="5027"/>
                              </a:lnTo>
                              <a:lnTo>
                                <a:pt x="355" y="5131"/>
                              </a:lnTo>
                              <a:lnTo>
                                <a:pt x="344" y="5225"/>
                              </a:lnTo>
                              <a:lnTo>
                                <a:pt x="317" y="5302"/>
                              </a:lnTo>
                              <a:lnTo>
                                <a:pt x="311" y="5395"/>
                              </a:lnTo>
                              <a:lnTo>
                                <a:pt x="338" y="5543"/>
                              </a:lnTo>
                              <a:lnTo>
                                <a:pt x="360" y="5697"/>
                              </a:lnTo>
                              <a:lnTo>
                                <a:pt x="344" y="5807"/>
                              </a:lnTo>
                              <a:lnTo>
                                <a:pt x="317" y="5911"/>
                              </a:lnTo>
                              <a:lnTo>
                                <a:pt x="306" y="6038"/>
                              </a:lnTo>
                              <a:lnTo>
                                <a:pt x="317" y="6098"/>
                              </a:lnTo>
                              <a:lnTo>
                                <a:pt x="327" y="6153"/>
                              </a:lnTo>
                              <a:lnTo>
                                <a:pt x="344" y="6213"/>
                              </a:lnTo>
                              <a:lnTo>
                                <a:pt x="355" y="6268"/>
                              </a:lnTo>
                              <a:lnTo>
                                <a:pt x="355" y="6378"/>
                              </a:lnTo>
                              <a:lnTo>
                                <a:pt x="338" y="6472"/>
                              </a:lnTo>
                              <a:lnTo>
                                <a:pt x="317" y="6565"/>
                              </a:lnTo>
                              <a:lnTo>
                                <a:pt x="306" y="6664"/>
                              </a:lnTo>
                              <a:lnTo>
                                <a:pt x="311" y="6763"/>
                              </a:lnTo>
                              <a:lnTo>
                                <a:pt x="327" y="6867"/>
                              </a:lnTo>
                              <a:lnTo>
                                <a:pt x="349" y="6966"/>
                              </a:lnTo>
                              <a:lnTo>
                                <a:pt x="355" y="7071"/>
                              </a:lnTo>
                              <a:lnTo>
                                <a:pt x="349" y="7136"/>
                              </a:lnTo>
                              <a:lnTo>
                                <a:pt x="327" y="7197"/>
                              </a:lnTo>
                              <a:lnTo>
                                <a:pt x="311" y="7263"/>
                              </a:lnTo>
                              <a:lnTo>
                                <a:pt x="306" y="7334"/>
                              </a:lnTo>
                              <a:lnTo>
                                <a:pt x="317" y="7400"/>
                              </a:lnTo>
                              <a:lnTo>
                                <a:pt x="333" y="7461"/>
                              </a:lnTo>
                              <a:lnTo>
                                <a:pt x="349" y="7521"/>
                              </a:lnTo>
                              <a:lnTo>
                                <a:pt x="355" y="7581"/>
                              </a:lnTo>
                              <a:lnTo>
                                <a:pt x="349" y="7697"/>
                              </a:lnTo>
                              <a:lnTo>
                                <a:pt x="327" y="7801"/>
                              </a:lnTo>
                              <a:lnTo>
                                <a:pt x="311" y="7895"/>
                              </a:lnTo>
                              <a:lnTo>
                                <a:pt x="306" y="7988"/>
                              </a:lnTo>
                              <a:lnTo>
                                <a:pt x="317" y="8087"/>
                              </a:lnTo>
                              <a:lnTo>
                                <a:pt x="338" y="8186"/>
                              </a:lnTo>
                              <a:lnTo>
                                <a:pt x="355" y="8290"/>
                              </a:lnTo>
                              <a:lnTo>
                                <a:pt x="355" y="8395"/>
                              </a:lnTo>
                              <a:lnTo>
                                <a:pt x="349" y="8455"/>
                              </a:lnTo>
                              <a:lnTo>
                                <a:pt x="327" y="8510"/>
                              </a:lnTo>
                              <a:lnTo>
                                <a:pt x="311" y="8570"/>
                              </a:lnTo>
                              <a:lnTo>
                                <a:pt x="306" y="8642"/>
                              </a:lnTo>
                              <a:lnTo>
                                <a:pt x="317" y="8741"/>
                              </a:lnTo>
                              <a:lnTo>
                                <a:pt x="338" y="8840"/>
                              </a:lnTo>
                              <a:lnTo>
                                <a:pt x="355" y="8944"/>
                              </a:lnTo>
                              <a:lnTo>
                                <a:pt x="355" y="9048"/>
                              </a:lnTo>
                              <a:lnTo>
                                <a:pt x="349" y="9109"/>
                              </a:lnTo>
                              <a:lnTo>
                                <a:pt x="327" y="9164"/>
                              </a:lnTo>
                              <a:lnTo>
                                <a:pt x="311" y="9224"/>
                              </a:lnTo>
                              <a:lnTo>
                                <a:pt x="306" y="9290"/>
                              </a:lnTo>
                              <a:lnTo>
                                <a:pt x="317" y="9394"/>
                              </a:lnTo>
                              <a:lnTo>
                                <a:pt x="338" y="9493"/>
                              </a:lnTo>
                              <a:lnTo>
                                <a:pt x="355" y="9592"/>
                              </a:lnTo>
                              <a:lnTo>
                                <a:pt x="355" y="9702"/>
                              </a:lnTo>
                              <a:lnTo>
                                <a:pt x="349" y="9762"/>
                              </a:lnTo>
                              <a:lnTo>
                                <a:pt x="327" y="9817"/>
                              </a:lnTo>
                              <a:lnTo>
                                <a:pt x="311" y="9878"/>
                              </a:lnTo>
                              <a:lnTo>
                                <a:pt x="306" y="9944"/>
                              </a:lnTo>
                              <a:lnTo>
                                <a:pt x="317" y="10010"/>
                              </a:lnTo>
                              <a:lnTo>
                                <a:pt x="333" y="10076"/>
                              </a:lnTo>
                              <a:lnTo>
                                <a:pt x="349" y="10142"/>
                              </a:lnTo>
                              <a:lnTo>
                                <a:pt x="355" y="10207"/>
                              </a:lnTo>
                              <a:lnTo>
                                <a:pt x="349" y="10312"/>
                              </a:lnTo>
                              <a:lnTo>
                                <a:pt x="327" y="10411"/>
                              </a:lnTo>
                              <a:lnTo>
                                <a:pt x="311" y="10504"/>
                              </a:lnTo>
                              <a:lnTo>
                                <a:pt x="306" y="10598"/>
                              </a:lnTo>
                              <a:lnTo>
                                <a:pt x="317" y="10680"/>
                              </a:lnTo>
                              <a:lnTo>
                                <a:pt x="333" y="10762"/>
                              </a:lnTo>
                              <a:lnTo>
                                <a:pt x="349" y="10845"/>
                              </a:lnTo>
                              <a:lnTo>
                                <a:pt x="355" y="10927"/>
                              </a:lnTo>
                              <a:lnTo>
                                <a:pt x="355" y="10955"/>
                              </a:lnTo>
                              <a:lnTo>
                                <a:pt x="355" y="11004"/>
                              </a:lnTo>
                              <a:lnTo>
                                <a:pt x="349" y="11048"/>
                              </a:lnTo>
                              <a:lnTo>
                                <a:pt x="338" y="11070"/>
                              </a:lnTo>
                              <a:lnTo>
                                <a:pt x="0" y="1107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>
                            <a:lumMod val="100000"/>
                            <a:lumOff val="0"/>
                          </a:schemeClr>
                        </a:solidFill>
                        <a:ln w="38100" cmpd="sng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0F4CC5" id="Freeform 26" o:spid="_x0000_s1026" style="position:absolute;margin-left:-6.3pt;margin-top:-5.3pt;width:18pt;height:708.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360,110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" path="m,11074l15,4,338,r,5l333,16r-6,6l327,27r-5,33l317,88r-6,33l306,154r5,82l327,313r22,77l355,472r-6,94l327,654r-16,88l306,830r11,104l338,1033r17,99l355,1236r-6,61l327,1351r-16,61l306,1478r11,104l338,1681r17,99l355,1884r-6,61l327,2000r-16,55l306,2121r11,104l338,2324r17,99l355,2527r-6,39l338,2599r-11,38l317,2675r-6,127l327,2923r22,126l355,3181r-6,60l327,3296r-16,61l306,3428r11,99l338,3626r17,104l355,3835r-6,60l327,3950r-16,60l306,4076r11,105l338,4280r17,99l355,4483r-6,60l327,4604r-16,60l306,4730r11,99l333,4928r16,99l355,5131r-11,94l317,5302r-6,93l338,5543r22,154l344,5807r-27,104l306,6038r11,60l327,6153r17,60l355,6268r,110l338,6472r-21,93l306,6664r5,99l327,6867r22,99l355,7071r-6,65l327,7197r-16,66l306,7334r11,66l333,7461r16,60l355,7581r-6,116l327,7801r-16,94l306,7988r11,99l338,8186r17,104l355,8395r-6,60l327,8510r-16,60l306,8642r11,99l338,8840r17,104l355,9048r-6,61l327,9164r-16,60l306,9290r11,104l338,9493r17,99l355,9702r-6,60l327,9817r-16,61l306,9944r11,66l333,10076r16,66l355,10207r-6,105l327,10411r-16,93l306,10598r11,82l333,10762r16,83l355,10927r,28l355,11004r-6,44l338,11070,,11074xe" fillcolor="#4f81bd [3204]" strokecolor="#f2f2f2 [3041]" strokeweight="3pt">
                <v:shadow on="t" color="#243f60 [1604]" opacity=".5" offset="1pt"/>
                <v:path arrowok="t" o:connecttype="custom" o:connectlocs="214630,0;207645,17876;201295,71503;197485,191757;225425,383514;197485,602897;214630,839343;221615,1053851;194310,1200918;225425,1446302;207645,1625059;201295,1807878;225425,2053262;207645,2142640;207645,2375023;221615,2633408;194310,2785351;225425,3030734;207645,3209491;201295,3397185;225425,3642569;197485,3789637;211455,4004145;218440,4245466;214630,4503850;201295,4802861;207645,4999493;225425,5182312;194310,5414696;221615,5660079;207645,5847774;201295,6012717;225425,6159785;197485,6414919;214630,6651365;221615,6869936;194310,7021879;225425,7267262;207645,7446019;201295,7632901;225425,7883160;197485,8026165;211455,8187046;221615,8378803;194310,8611186;221615,8811881;225425,8941073;0,8997950" o:connectangles="0,0,0,0,0,0,0,0,0,0,0,0,0,0,0,0,0,0,0,0,0,0,0,0,0,0,0,0,0,0,0,0,0,0,0,0,0,0,0,0,0,0,0,0,0,0,0,0"/>
              </v:shape>
            </w:pict>
          </mc:Fallback>
        </mc:AlternateContent>
      </w:r>
      <w:r w:rsidR="001339BB">
        <w:rPr>
          <w:noProof/>
        </w:rPr>
        <mc:AlternateContent>
          <mc:Choice Requires="wps">
            <w:drawing>
              <wp:anchor distT="36576" distB="36576" distL="36576" distR="36576" simplePos="0" relativeHeight="251658752" behindDoc="0" locked="0" layoutInCell="1" allowOverlap="1">
                <wp:simplePos x="0" y="0"/>
                <wp:positionH relativeFrom="column">
                  <wp:posOffset>5430520</wp:posOffset>
                </wp:positionH>
                <wp:positionV relativeFrom="paragraph">
                  <wp:posOffset>8793480</wp:posOffset>
                </wp:positionV>
                <wp:extent cx="1371600" cy="685800"/>
                <wp:effectExtent l="1270" t="1905" r="0" b="0"/>
                <wp:wrapNone/>
                <wp:docPr id="5" name="Rectangle 1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3716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96F232" id="Rectangle 15" o:spid="_x0000_s1026" style="position:absolute;margin-left:427.6pt;margin-top:692.4pt;width:108pt;height:54pt;z-index:251658752;visibility:hidden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" filled="f" fillcolor="black" stroked="f" strokecolor="white" strokeweight="0" insetpen="t">
                <o:lock v:ext="edit" shapetype="t"/>
                <v:textbox inset="2.88pt,2.88pt,2.88pt,2.88pt"/>
              </v:rect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7728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ge">
                  <wp:posOffset>8367395</wp:posOffset>
                </wp:positionV>
                <wp:extent cx="3559175" cy="318770"/>
                <wp:effectExtent l="1270" t="4445" r="1905" b="635"/>
                <wp:wrapNone/>
                <wp:docPr id="4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559175" cy="318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5543C" w:rsidRPr="00C12543" w:rsidRDefault="0065543C" w:rsidP="00C12543">
                            <w:pPr>
                              <w:pStyle w:val="Heading3"/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76.6pt;margin-top:658.85pt;width:280.25pt;height:25.1pt;z-index:251657728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" stroked="f" strokeweight="0" insetpen="t">
                <v:shadow color="#ccc"/>
                <o:lock v:ext="edit" shapetype="t"/>
                <v:textbox inset="2.85pt,2.85pt,2.85pt,2.85pt">
                  <w:txbxContent>
                    <w:p w:rsidR="0065543C" w:rsidRPr="00C12543" w:rsidRDefault="0065543C" w:rsidP="00C12543">
                      <w:pPr>
                        <w:pStyle w:val="Heading3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9776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ge">
                  <wp:posOffset>8705215</wp:posOffset>
                </wp:positionV>
                <wp:extent cx="5829300" cy="0"/>
                <wp:effectExtent l="10795" t="8890" r="8255" b="10160"/>
                <wp:wrapNone/>
                <wp:docPr id="2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293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99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ABD6748" id="Line 18" o:spid="_x0000_s1026" style="position:absolute;z-index:251659776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" from="76.6pt,685.45pt" to="535.6pt,6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" strokecolor="#900" strokeweight="1pt">
                <v:shadow color="#ccc"/>
                <w10:wrap anchorx="page" anchory="page"/>
              </v:line>
            </w:pict>
          </mc:Fallback>
        </mc:AlternateContent>
      </w:r>
      <w:r w:rsidR="001339BB">
        <w:rPr>
          <w:noProof/>
          <w:kern w:val="0"/>
        </w:rPr>
        <w:drawing>
          <wp:anchor distT="36576" distB="36576" distL="36576" distR="36576" simplePos="0" relativeHeight="251650560" behindDoc="0" locked="0" layoutInCell="1" allowOverlap="1">
            <wp:simplePos x="0" y="0"/>
            <wp:positionH relativeFrom="page">
              <wp:posOffset>7061200</wp:posOffset>
            </wp:positionH>
            <wp:positionV relativeFrom="page">
              <wp:posOffset>480695</wp:posOffset>
            </wp:positionV>
            <wp:extent cx="255270" cy="8997950"/>
            <wp:effectExtent l="0" t="0" r="0" b="0"/>
            <wp:wrapNone/>
            <wp:docPr id="3" name="Pictur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 preferRelativeResize="0">
                      <a:picLocks noChangeArrowheads="1" noChangeShapeType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29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" cy="899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339BB">
        <w:rPr>
          <w:noProof/>
          <w:kern w:val="0"/>
        </w:rPr>
        <mc:AlternateContent>
          <mc:Choice Requires="wps">
            <w:drawing>
              <wp:anchor distT="36576" distB="36576" distL="36576" distR="36576" simplePos="0" relativeHeight="251656704" behindDoc="0" locked="0" layoutInCell="1" allowOverlap="1">
                <wp:simplePos x="0" y="0"/>
                <wp:positionH relativeFrom="page">
                  <wp:posOffset>972820</wp:posOffset>
                </wp:positionH>
                <wp:positionV relativeFrom="page">
                  <wp:posOffset>8710295</wp:posOffset>
                </wp:positionV>
                <wp:extent cx="1736090" cy="682625"/>
                <wp:effectExtent l="1270" t="4445" r="0" b="0"/>
                <wp:wrapNone/>
                <wp:docPr id="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736090" cy="682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 algn="in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12543" w:rsidRPr="001339BB" w:rsidRDefault="001339BB" w:rsidP="0065543C">
                            <w:pPr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</w:pPr>
                            <w:r w:rsidRPr="001339BB"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  <w:t>Propeller Club of Baltimore</w:t>
                            </w:r>
                          </w:p>
                          <w:p w:rsidR="001339BB" w:rsidRPr="001339BB" w:rsidRDefault="001339BB" w:rsidP="0065543C">
                            <w:pPr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</w:pPr>
                            <w:r w:rsidRPr="001339BB"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  <w:t>3720 Dillon Street</w:t>
                            </w:r>
                          </w:p>
                          <w:p w:rsidR="001339BB" w:rsidRPr="001339BB" w:rsidRDefault="001339BB" w:rsidP="0065543C">
                            <w:pPr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</w:pPr>
                            <w:r w:rsidRPr="001339BB">
                              <w:rPr>
                                <w:rFonts w:ascii="Garamond" w:hAnsi="Garamond" w:cs="Arial"/>
                                <w:sz w:val="22"/>
                                <w:szCs w:val="19"/>
                                <w:lang w:val="en"/>
                              </w:rPr>
                              <w:t>Baltimore, MD 21224</w:t>
                            </w:r>
                          </w:p>
                          <w:p w:rsidR="001339BB" w:rsidRPr="0065543C" w:rsidRDefault="001339BB" w:rsidP="0065543C">
                            <w:pPr>
                              <w:rPr>
                                <w:rFonts w:ascii="Arial" w:hAnsi="Arial" w:cs="Arial"/>
                                <w:sz w:val="19"/>
                                <w:szCs w:val="19"/>
                                <w:lang w:val="en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76.6pt;margin-top:685.85pt;width:136.7pt;height:53.75pt;z-index:251656704;visibility:visible;mso-wrap-style:square;mso-width-percent:0;mso-height-percent:0;mso-wrap-distance-left:2.88pt;mso-wrap-distance-top:2.88pt;mso-wrap-distance-right:2.88pt;mso-wrap-distance-bottom:2.88pt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" stroked="f" strokeweight="0" insetpen="t">
                <v:shadow color="#ccc"/>
                <o:lock v:ext="edit" shapetype="t"/>
                <v:textbox style="mso-fit-shape-to-text:t" inset="2.85pt,2.85pt,2.85pt,2.85pt">
                  <w:txbxContent>
                    <w:p w:rsidR="00C12543" w:rsidRPr="001339BB" w:rsidRDefault="001339BB" w:rsidP="0065543C">
                      <w:pPr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</w:pPr>
                      <w:r w:rsidRPr="001339BB"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  <w:t>Propeller Club of Baltimore</w:t>
                      </w:r>
                    </w:p>
                    <w:p w:rsidR="001339BB" w:rsidRPr="001339BB" w:rsidRDefault="001339BB" w:rsidP="0065543C">
                      <w:pPr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</w:pPr>
                      <w:r w:rsidRPr="001339BB"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  <w:t>3720 Dillon Street</w:t>
                      </w:r>
                    </w:p>
                    <w:p w:rsidR="001339BB" w:rsidRPr="001339BB" w:rsidRDefault="001339BB" w:rsidP="0065543C">
                      <w:pPr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</w:pPr>
                      <w:r w:rsidRPr="001339BB">
                        <w:rPr>
                          <w:rFonts w:ascii="Garamond" w:hAnsi="Garamond" w:cs="Arial"/>
                          <w:sz w:val="22"/>
                          <w:szCs w:val="19"/>
                          <w:lang w:val="en"/>
                        </w:rPr>
                        <w:t>Baltimore, MD 21224</w:t>
                      </w:r>
                    </w:p>
                    <w:p w:rsidR="001339BB" w:rsidRPr="0065543C" w:rsidRDefault="001339BB" w:rsidP="0065543C">
                      <w:pPr>
                        <w:rPr>
                          <w:rFonts w:ascii="Arial" w:hAnsi="Arial" w:cs="Arial"/>
                          <w:sz w:val="19"/>
                          <w:szCs w:val="19"/>
                          <w:lang w:val="en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3E6F76" w:rsidSect="005063B3">
      <w:type w:val="nextColumn"/>
      <w:pgSz w:w="12240" w:h="15840" w:code="1"/>
      <w:pgMar w:top="864" w:right="878" w:bottom="864" w:left="878" w:header="720" w:footer="720" w:gutter="0"/>
      <w:cols w:space="720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oudy Old Style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A1F23A9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C3DA36A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10288F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7322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3278926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D0A33A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3BAAF0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FD65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60AC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DC6A1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E19"/>
    <w:rsid w:val="00006C66"/>
    <w:rsid w:val="00013F42"/>
    <w:rsid w:val="000764F4"/>
    <w:rsid w:val="001339BB"/>
    <w:rsid w:val="00363E19"/>
    <w:rsid w:val="003E6F76"/>
    <w:rsid w:val="004A6E7E"/>
    <w:rsid w:val="004E0560"/>
    <w:rsid w:val="00506068"/>
    <w:rsid w:val="005063B3"/>
    <w:rsid w:val="005111F8"/>
    <w:rsid w:val="0065543C"/>
    <w:rsid w:val="00722CAC"/>
    <w:rsid w:val="00764D20"/>
    <w:rsid w:val="008B2896"/>
    <w:rsid w:val="009C4568"/>
    <w:rsid w:val="00A20885"/>
    <w:rsid w:val="00B07E79"/>
    <w:rsid w:val="00C12543"/>
    <w:rsid w:val="00C8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3C028B0-0D7A-4AFC-ADCA-45C6DC236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65543C"/>
    <w:rPr>
      <w:color w:val="000000"/>
      <w:kern w:val="28"/>
    </w:rPr>
  </w:style>
  <w:style w:type="paragraph" w:styleId="Heading1">
    <w:name w:val="heading 1"/>
    <w:basedOn w:val="Normal"/>
    <w:next w:val="Normal"/>
    <w:qFormat/>
    <w:rsid w:val="00C12543"/>
    <w:pPr>
      <w:jc w:val="center"/>
      <w:outlineLvl w:val="0"/>
    </w:pPr>
    <w:rPr>
      <w:rFonts w:ascii="Garamond" w:hAnsi="Garamond"/>
      <w:sz w:val="80"/>
      <w:szCs w:val="80"/>
      <w:lang w:val="en"/>
    </w:rPr>
  </w:style>
  <w:style w:type="paragraph" w:styleId="Heading2">
    <w:name w:val="heading 2"/>
    <w:next w:val="Normal"/>
    <w:qFormat/>
    <w:rsid w:val="00C12543"/>
    <w:pPr>
      <w:jc w:val="center"/>
      <w:outlineLvl w:val="1"/>
    </w:pPr>
    <w:rPr>
      <w:rFonts w:ascii="Garamond" w:hAnsi="Garamond"/>
      <w:color w:val="000000"/>
      <w:kern w:val="28"/>
      <w:sz w:val="32"/>
      <w:lang w:val="en"/>
    </w:rPr>
  </w:style>
  <w:style w:type="paragraph" w:styleId="Heading3">
    <w:name w:val="heading 3"/>
    <w:basedOn w:val="Normal"/>
    <w:next w:val="Normal"/>
    <w:qFormat/>
    <w:rsid w:val="00C12543"/>
    <w:pPr>
      <w:outlineLvl w:val="2"/>
    </w:pPr>
    <w:rPr>
      <w:rFonts w:ascii="Garamond" w:hAnsi="Garamond"/>
      <w:sz w:val="32"/>
      <w:szCs w:val="26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rsid w:val="0065543C"/>
    <w:pPr>
      <w:spacing w:after="120" w:line="264" w:lineRule="auto"/>
    </w:pPr>
    <w:rPr>
      <w:rFonts w:ascii="Goudy Old Style" w:hAnsi="Goudy Old Style"/>
      <w:color w:val="000000"/>
      <w:kern w:val="28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9BB"/>
    <w:rPr>
      <w:color w:val="0000FF" w:themeColor="hyperlink"/>
      <w:u w:val="single"/>
    </w:rPr>
  </w:style>
  <w:style w:type="paragraph" w:customStyle="1" w:styleId="Tagline">
    <w:name w:val="Tagline"/>
    <w:rsid w:val="00C12543"/>
    <w:rPr>
      <w:rFonts w:ascii="Arial" w:hAnsi="Arial" w:cs="Arial"/>
      <w:color w:val="000000"/>
      <w:kern w:val="28"/>
      <w:lang w:val="en"/>
    </w:rPr>
  </w:style>
  <w:style w:type="paragraph" w:styleId="BodyText">
    <w:name w:val="Body Text"/>
    <w:rsid w:val="00C12543"/>
    <w:rPr>
      <w:rFonts w:ascii="Arial" w:hAnsi="Arial"/>
      <w:color w:val="000000"/>
      <w:kern w:val="28"/>
      <w:sz w:val="24"/>
      <w:szCs w:val="28"/>
    </w:rPr>
  </w:style>
  <w:style w:type="paragraph" w:customStyle="1" w:styleId="Address">
    <w:name w:val="Address"/>
    <w:rsid w:val="00C12543"/>
    <w:rPr>
      <w:rFonts w:ascii="Arial" w:hAnsi="Arial" w:cs="Arial"/>
      <w:color w:val="000000"/>
      <w:kern w:val="28"/>
      <w:sz w:val="19"/>
      <w:szCs w:val="19"/>
      <w:lang w:val="en"/>
    </w:rPr>
  </w:style>
  <w:style w:type="character" w:customStyle="1" w:styleId="Mention1">
    <w:name w:val="Mention1"/>
    <w:basedOn w:val="DefaultParagraphFont"/>
    <w:uiPriority w:val="99"/>
    <w:semiHidden/>
    <w:unhideWhenUsed/>
    <w:rsid w:val="004A6E7E"/>
    <w:rPr>
      <w:color w:val="2B579A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764D2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ropellerclubofbaltimore.com" TargetMode="External"/><Relationship Id="rId13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pellerclubofbaltimore.com/meetinginfo.php?id=13&amp;ts=1489427189" TargetMode="External"/><Relationship Id="rId11" Type="http://schemas.openxmlformats.org/officeDocument/2006/relationships/hyperlink" Target="http://www.propellerclubofbaltimore.com" TargetMode="External"/><Relationship Id="rId5" Type="http://schemas.openxmlformats.org/officeDocument/2006/relationships/hyperlink" Target="http://propellerclubofbaltimore.com/meetinginfo.php?id=13&amp;ts=1489427189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info@propellerclubofbaltimore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ropellerclubofbaltimore.com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CoB%20luncheon%2011.6.15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PCoB luncheon 11.6.15.dotx</Template>
  <TotalTime>0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Active Minerals</Company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Janell L. Rotella</dc:creator>
  <cp:lastModifiedBy>Tim Kassel</cp:lastModifiedBy>
  <cp:revision>2</cp:revision>
  <cp:lastPrinted>2002-03-07T21:28:00Z</cp:lastPrinted>
  <dcterms:created xsi:type="dcterms:W3CDTF">2017-03-13T18:19:00Z</dcterms:created>
  <dcterms:modified xsi:type="dcterms:W3CDTF">2017-03-13T18:19:00Z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TC060874881033</vt:lpwstr>
  </property>
</Properties>
</file>